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82" w:rsidRDefault="003B488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B4882" w:rsidRDefault="003B488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B4882" w:rsidRDefault="003B488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B4882" w:rsidRPr="006B1CEA" w:rsidRDefault="003B4882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B4882" w:rsidRPr="003A3F5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3B4882" w:rsidRPr="003A3F5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Разминка перед тренировкой</w:t>
            </w:r>
          </w:p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3A3F5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Разминка перед тренировкой</w:t>
            </w:r>
          </w:p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3A3F5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16.04.20</w:t>
            </w:r>
          </w:p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3A3F5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16.04.20</w:t>
            </w:r>
          </w:p>
          <w:p w:rsidR="003B4882" w:rsidRPr="003A3F51" w:rsidRDefault="003B4882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Ведение мяча</w:t>
            </w:r>
            <w:bookmarkStart w:id="0" w:name="_GoBack"/>
            <w:bookmarkEnd w:id="0"/>
          </w:p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3A3F51" w:rsidRDefault="003B4882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F51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Default="003B4882" w:rsidP="000364D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3B4882" w:rsidRDefault="003B4882" w:rsidP="000364D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B4882" w:rsidRDefault="003B4882" w:rsidP="000364D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B4882" w:rsidRPr="006B1CEA" w:rsidRDefault="003B4882" w:rsidP="000364D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3B4882" w:rsidRPr="009551C4" w:rsidTr="00F40C9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3B4882" w:rsidRPr="009551C4" w:rsidTr="00F40C9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13.04.20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Упражнения на мышцы груди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9551C4" w:rsidTr="00F40C9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13.04.20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Упражнения на мышцы груди 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9551C4" w:rsidTr="00F40C9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15.04.20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Упражнения на мышцы спины</w:t>
            </w:r>
          </w:p>
          <w:p w:rsidR="003B4882" w:rsidRPr="009551C4" w:rsidRDefault="003B4882" w:rsidP="00F40C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9551C4" w:rsidTr="00F40C9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15.04.20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Упражнения на мышцы груди 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9551C4" w:rsidTr="00F40C9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17.04.20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Упражнения на мышцы спины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3B4882" w:rsidRPr="009551C4" w:rsidTr="00F40C9C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17.04.20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Упражнения на мышцы спины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3B4882" w:rsidRPr="009551C4" w:rsidRDefault="003B4882" w:rsidP="00F40C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C4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3B4882" w:rsidRPr="00380043" w:rsidRDefault="003B4882" w:rsidP="000364D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3B4882" w:rsidRPr="00380043" w:rsidRDefault="003B4882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3B4882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364DA"/>
    <w:rsid w:val="000678F3"/>
    <w:rsid w:val="003035CA"/>
    <w:rsid w:val="00380043"/>
    <w:rsid w:val="003A3F51"/>
    <w:rsid w:val="003B4882"/>
    <w:rsid w:val="00402617"/>
    <w:rsid w:val="00460B55"/>
    <w:rsid w:val="004F72C9"/>
    <w:rsid w:val="00663C49"/>
    <w:rsid w:val="00680F1E"/>
    <w:rsid w:val="006B1CEA"/>
    <w:rsid w:val="006C63AB"/>
    <w:rsid w:val="007C4F0B"/>
    <w:rsid w:val="007D24DC"/>
    <w:rsid w:val="008C2A4D"/>
    <w:rsid w:val="009551C4"/>
    <w:rsid w:val="00A94342"/>
    <w:rsid w:val="00AA1B29"/>
    <w:rsid w:val="00C30518"/>
    <w:rsid w:val="00C96F16"/>
    <w:rsid w:val="00CE497C"/>
    <w:rsid w:val="00D34C20"/>
    <w:rsid w:val="00E316BD"/>
    <w:rsid w:val="00ED285C"/>
    <w:rsid w:val="00F101C9"/>
    <w:rsid w:val="00F40464"/>
    <w:rsid w:val="00F40C9C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377</Words>
  <Characters>2153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9</cp:revision>
  <dcterms:created xsi:type="dcterms:W3CDTF">2020-04-07T05:16:00Z</dcterms:created>
  <dcterms:modified xsi:type="dcterms:W3CDTF">2020-04-15T12:09:00Z</dcterms:modified>
</cp:coreProperties>
</file>